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319820" w14:textId="77777777" w:rsidR="000172E5" w:rsidRDefault="000172E5" w:rsidP="001B4FE5">
      <w:pPr>
        <w:pStyle w:val="Sinespaciado"/>
      </w:pPr>
    </w:p>
    <w:p w14:paraId="371D0193" w14:textId="4B29161E" w:rsidR="009260AF" w:rsidRPr="000C45D2" w:rsidRDefault="002E353E" w:rsidP="006E5CD7">
      <w:pPr>
        <w:pStyle w:val="Sinespaciado"/>
        <w:jc w:val="center"/>
        <w:rPr>
          <w:rFonts w:ascii="Calibri" w:hAnsi="Calibri"/>
          <w:sz w:val="32"/>
          <w:szCs w:val="32"/>
        </w:rPr>
      </w:pPr>
      <w:r w:rsidRPr="000C45D2">
        <w:rPr>
          <w:rFonts w:ascii="Calibri" w:hAnsi="Calibri"/>
          <w:sz w:val="32"/>
          <w:szCs w:val="32"/>
        </w:rPr>
        <w:t>Solicitud de Participación</w:t>
      </w:r>
    </w:p>
    <w:p w14:paraId="2ABA5539" w14:textId="7A027400" w:rsidR="001B4FE5" w:rsidRPr="000C45D2" w:rsidRDefault="00712E2B" w:rsidP="006E5CD7">
      <w:pPr>
        <w:pStyle w:val="Sinespaciado"/>
        <w:jc w:val="center"/>
        <w:rPr>
          <w:rFonts w:ascii="Calibri" w:hAnsi="Calibri"/>
          <w:color w:val="154F77" w:themeColor="accent2" w:themeTint="E6"/>
          <w:sz w:val="32"/>
          <w:szCs w:val="32"/>
        </w:rPr>
      </w:pPr>
      <w:r>
        <w:rPr>
          <w:rFonts w:ascii="Calibri" w:hAnsi="Calibri"/>
          <w:sz w:val="32"/>
          <w:szCs w:val="32"/>
        </w:rPr>
        <w:t>“</w:t>
      </w:r>
      <w:proofErr w:type="spellStart"/>
      <w:r w:rsidR="009260AF" w:rsidRPr="000C45D2">
        <w:rPr>
          <w:rFonts w:ascii="Calibri" w:hAnsi="Calibri"/>
          <w:sz w:val="32"/>
          <w:szCs w:val="32"/>
        </w:rPr>
        <w:t>Soft</w:t>
      </w:r>
      <w:proofErr w:type="spellEnd"/>
      <w:r w:rsidR="009260AF" w:rsidRPr="000C45D2">
        <w:rPr>
          <w:rFonts w:ascii="Calibri" w:hAnsi="Calibri"/>
          <w:sz w:val="32"/>
          <w:szCs w:val="32"/>
        </w:rPr>
        <w:t xml:space="preserve"> </w:t>
      </w:r>
      <w:proofErr w:type="spellStart"/>
      <w:r w:rsidR="009260AF" w:rsidRPr="000C45D2">
        <w:rPr>
          <w:rFonts w:ascii="Calibri" w:hAnsi="Calibri"/>
          <w:sz w:val="32"/>
          <w:szCs w:val="32"/>
        </w:rPr>
        <w:t>Skills</w:t>
      </w:r>
      <w:proofErr w:type="spellEnd"/>
      <w:r w:rsidR="009260AF" w:rsidRPr="000C45D2">
        <w:rPr>
          <w:rFonts w:ascii="Calibri" w:hAnsi="Calibri"/>
          <w:sz w:val="32"/>
          <w:szCs w:val="32"/>
        </w:rPr>
        <w:t>: El reto de las nuevas generaciones</w:t>
      </w:r>
      <w:r>
        <w:rPr>
          <w:rFonts w:ascii="Calibri" w:hAnsi="Calibri"/>
          <w:sz w:val="32"/>
          <w:szCs w:val="32"/>
        </w:rPr>
        <w:t>”</w:t>
      </w:r>
    </w:p>
    <w:p w14:paraId="4A1B20B7" w14:textId="77777777" w:rsidR="002E353E" w:rsidRPr="007041E4" w:rsidRDefault="002E353E" w:rsidP="002E353E">
      <w:pPr>
        <w:pStyle w:val="Sinespaciado"/>
        <w:jc w:val="center"/>
      </w:pPr>
    </w:p>
    <w:p w14:paraId="3D373289" w14:textId="77777777" w:rsidR="002E353E" w:rsidRPr="00712E2B" w:rsidRDefault="002E353E" w:rsidP="002E353E">
      <w:pPr>
        <w:pStyle w:val="Sinespaciado"/>
        <w:jc w:val="center"/>
        <w:rPr>
          <w:rFonts w:ascii="Calibri" w:hAnsi="Calibri"/>
          <w:sz w:val="20"/>
          <w:szCs w:val="20"/>
        </w:rPr>
      </w:pPr>
    </w:p>
    <w:p w14:paraId="74EAEE2C" w14:textId="77777777" w:rsidR="002E353E" w:rsidRPr="00712E2B" w:rsidRDefault="002E353E" w:rsidP="002E353E">
      <w:pPr>
        <w:pStyle w:val="Sinespaciado"/>
        <w:jc w:val="center"/>
        <w:rPr>
          <w:rFonts w:ascii="Calibri" w:hAnsi="Calibri"/>
          <w:sz w:val="20"/>
          <w:szCs w:val="20"/>
        </w:rPr>
      </w:pPr>
    </w:p>
    <w:tbl>
      <w:tblPr>
        <w:tblStyle w:val="Tablaconcuadrcula"/>
        <w:tblpPr w:leftFromText="141" w:rightFromText="141" w:vertAnchor="page" w:horzAnchor="margin" w:tblpY="370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0"/>
        <w:gridCol w:w="110"/>
        <w:gridCol w:w="6336"/>
      </w:tblGrid>
      <w:tr w:rsidR="002E353E" w:rsidRPr="00712E2B" w14:paraId="406A4E23" w14:textId="77777777" w:rsidTr="0031518B">
        <w:tc>
          <w:tcPr>
            <w:tcW w:w="5000" w:type="pct"/>
            <w:gridSpan w:val="3"/>
            <w:shd w:val="clear" w:color="auto" w:fill="154F77" w:themeFill="accent2" w:themeFillTint="E6"/>
            <w:vAlign w:val="bottom"/>
          </w:tcPr>
          <w:p w14:paraId="74F043EA" w14:textId="77777777" w:rsidR="002E353E" w:rsidRPr="00712E2B" w:rsidRDefault="002E353E" w:rsidP="007C7E31">
            <w:pPr>
              <w:pStyle w:val="Ttulo1"/>
              <w:rPr>
                <w:rFonts w:ascii="Calibri" w:hAnsi="Calibri" w:cs="Calibri"/>
                <w:bCs/>
                <w:sz w:val="20"/>
                <w:szCs w:val="20"/>
              </w:rPr>
            </w:pPr>
            <w:r w:rsidRPr="00712E2B">
              <w:rPr>
                <w:rFonts w:ascii="Calibri" w:hAnsi="Calibri" w:cs="Calibri"/>
                <w:bCs/>
                <w:color w:val="FFFFFF" w:themeColor="background1"/>
                <w:sz w:val="20"/>
                <w:szCs w:val="20"/>
              </w:rPr>
              <w:t>Datos del Centro</w:t>
            </w:r>
          </w:p>
        </w:tc>
      </w:tr>
      <w:tr w:rsidR="002E353E" w:rsidRPr="00712E2B" w14:paraId="18B6D7FC" w14:textId="77777777" w:rsidTr="009260AF">
        <w:tc>
          <w:tcPr>
            <w:tcW w:w="1429" w:type="pct"/>
            <w:vAlign w:val="bottom"/>
          </w:tcPr>
          <w:p w14:paraId="49445E5E" w14:textId="77777777" w:rsidR="002E353E" w:rsidRPr="00712E2B" w:rsidRDefault="002E353E" w:rsidP="007C7E31">
            <w:pPr>
              <w:pStyle w:val="Sangranormal"/>
              <w:rPr>
                <w:rFonts w:ascii="Calibri" w:hAnsi="Calibri" w:cs="Calibri"/>
                <w:sz w:val="20"/>
                <w:szCs w:val="20"/>
              </w:rPr>
            </w:pPr>
            <w:r w:rsidRPr="00712E2B">
              <w:rPr>
                <w:rFonts w:ascii="Calibri" w:hAnsi="Calibri" w:cs="Calibri"/>
                <w:sz w:val="20"/>
                <w:szCs w:val="20"/>
              </w:rPr>
              <w:t>Nombre del Centro</w:t>
            </w:r>
          </w:p>
        </w:tc>
        <w:sdt>
          <w:sdtPr>
            <w:rPr>
              <w:rFonts w:ascii="Calibri" w:hAnsi="Calibri" w:cs="Calibri"/>
              <w:sz w:val="20"/>
              <w:szCs w:val="20"/>
            </w:rPr>
            <w:id w:val="561223803"/>
            <w:placeholder>
              <w:docPart w:val="DefaultPlaceholder_-1854013440"/>
            </w:placeholder>
            <w:showingPlcHdr/>
          </w:sdtPr>
          <w:sdtContent>
            <w:tc>
              <w:tcPr>
                <w:tcW w:w="3571" w:type="pct"/>
                <w:gridSpan w:val="2"/>
                <w:tcBorders>
                  <w:bottom w:val="single" w:sz="4" w:space="0" w:color="auto"/>
                </w:tcBorders>
                <w:vAlign w:val="bottom"/>
              </w:tcPr>
              <w:p w14:paraId="5EE52B31" w14:textId="2DB3758F" w:rsidR="002E353E" w:rsidRPr="00712E2B" w:rsidRDefault="00E72279" w:rsidP="007C7E31">
                <w:pPr>
                  <w:rPr>
                    <w:rFonts w:ascii="Calibri" w:hAnsi="Calibri" w:cs="Calibri"/>
                    <w:sz w:val="20"/>
                    <w:szCs w:val="20"/>
                  </w:rPr>
                </w:pPr>
                <w:r w:rsidRPr="0024486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0C45D2" w:rsidRPr="00712E2B" w14:paraId="22BCCFD0" w14:textId="77777777" w:rsidTr="009260AF">
        <w:tc>
          <w:tcPr>
            <w:tcW w:w="1429" w:type="pct"/>
            <w:vAlign w:val="bottom"/>
          </w:tcPr>
          <w:p w14:paraId="6D157664" w14:textId="27C8EEC7" w:rsidR="000C45D2" w:rsidRPr="00712E2B" w:rsidRDefault="000C45D2" w:rsidP="007C7E31">
            <w:pPr>
              <w:pStyle w:val="Sangranormal"/>
              <w:rPr>
                <w:rFonts w:ascii="Calibri" w:hAnsi="Calibri" w:cs="Calibri"/>
                <w:sz w:val="20"/>
                <w:szCs w:val="20"/>
              </w:rPr>
            </w:pPr>
            <w:r w:rsidRPr="00712E2B">
              <w:rPr>
                <w:rFonts w:ascii="Calibri" w:hAnsi="Calibri" w:cs="Calibri"/>
                <w:sz w:val="20"/>
                <w:szCs w:val="20"/>
              </w:rPr>
              <w:t>Dirección</w:t>
            </w:r>
          </w:p>
        </w:tc>
        <w:sdt>
          <w:sdtPr>
            <w:rPr>
              <w:rFonts w:ascii="Calibri" w:hAnsi="Calibri" w:cs="Calibri"/>
              <w:sz w:val="20"/>
              <w:szCs w:val="20"/>
            </w:rPr>
            <w:id w:val="1629440239"/>
            <w:placeholder>
              <w:docPart w:val="DefaultPlaceholder_-1854013440"/>
            </w:placeholder>
            <w:showingPlcHdr/>
          </w:sdtPr>
          <w:sdtContent>
            <w:tc>
              <w:tcPr>
                <w:tcW w:w="3571" w:type="pct"/>
                <w:gridSpan w:val="2"/>
                <w:tcBorders>
                  <w:bottom w:val="single" w:sz="4" w:space="0" w:color="auto"/>
                </w:tcBorders>
                <w:vAlign w:val="bottom"/>
              </w:tcPr>
              <w:p w14:paraId="6B6BD44F" w14:textId="2A4BE0B1" w:rsidR="000C45D2" w:rsidRPr="00712E2B" w:rsidRDefault="00C24B2D" w:rsidP="007C7E31">
                <w:pPr>
                  <w:rPr>
                    <w:rFonts w:ascii="Calibri" w:hAnsi="Calibri" w:cs="Calibri"/>
                    <w:sz w:val="20"/>
                    <w:szCs w:val="20"/>
                  </w:rPr>
                </w:pPr>
                <w:r w:rsidRPr="00712E2B">
                  <w:rPr>
                    <w:rStyle w:val="Textodelmarcadordeposicin"/>
                    <w:rFonts w:ascii="Calibri" w:hAnsi="Calibri" w:cs="Calibri"/>
                    <w:sz w:val="20"/>
                    <w:szCs w:val="20"/>
                  </w:rPr>
                  <w:t>Haga clic o pulse aquí para escribir texto.</w:t>
                </w:r>
              </w:p>
            </w:tc>
          </w:sdtContent>
        </w:sdt>
      </w:tr>
      <w:tr w:rsidR="00606D2E" w:rsidRPr="00712E2B" w14:paraId="5BC043C1" w14:textId="77777777" w:rsidTr="009260AF">
        <w:tc>
          <w:tcPr>
            <w:tcW w:w="1429" w:type="pct"/>
            <w:vAlign w:val="bottom"/>
          </w:tcPr>
          <w:p w14:paraId="45CBD25C" w14:textId="758C4F60" w:rsidR="00606D2E" w:rsidRPr="00712E2B" w:rsidRDefault="00606D2E" w:rsidP="007C7E31">
            <w:pPr>
              <w:pStyle w:val="Sangranormal"/>
              <w:rPr>
                <w:rFonts w:ascii="Calibri" w:hAnsi="Calibri" w:cs="Calibri"/>
                <w:sz w:val="20"/>
                <w:szCs w:val="20"/>
              </w:rPr>
            </w:pPr>
            <w:r w:rsidRPr="00712E2B">
              <w:rPr>
                <w:rFonts w:ascii="Calibri" w:hAnsi="Calibri" w:cs="Calibri"/>
                <w:sz w:val="20"/>
                <w:szCs w:val="20"/>
              </w:rPr>
              <w:t>Población</w:t>
            </w:r>
          </w:p>
        </w:tc>
        <w:sdt>
          <w:sdtPr>
            <w:rPr>
              <w:rFonts w:ascii="Calibri" w:hAnsi="Calibri" w:cs="Calibri"/>
              <w:sz w:val="20"/>
              <w:szCs w:val="20"/>
            </w:rPr>
            <w:id w:val="-1624990898"/>
            <w:placeholder>
              <w:docPart w:val="DefaultPlaceholder_-1854013440"/>
            </w:placeholder>
            <w:showingPlcHdr/>
          </w:sdtPr>
          <w:sdtContent>
            <w:tc>
              <w:tcPr>
                <w:tcW w:w="3571" w:type="pct"/>
                <w:gridSpan w:val="2"/>
                <w:tcBorders>
                  <w:bottom w:val="single" w:sz="4" w:space="0" w:color="auto"/>
                </w:tcBorders>
                <w:vAlign w:val="bottom"/>
              </w:tcPr>
              <w:p w14:paraId="3751E4B8" w14:textId="34730497" w:rsidR="00606D2E" w:rsidRPr="00712E2B" w:rsidRDefault="00C24B2D" w:rsidP="007C7E31">
                <w:pPr>
                  <w:rPr>
                    <w:rFonts w:ascii="Calibri" w:hAnsi="Calibri" w:cs="Calibri"/>
                    <w:sz w:val="20"/>
                    <w:szCs w:val="20"/>
                  </w:rPr>
                </w:pPr>
                <w:r w:rsidRPr="00712E2B">
                  <w:rPr>
                    <w:rStyle w:val="Textodelmarcadordeposicin"/>
                    <w:rFonts w:ascii="Calibri" w:hAnsi="Calibri" w:cs="Calibri"/>
                    <w:sz w:val="20"/>
                    <w:szCs w:val="20"/>
                  </w:rPr>
                  <w:t>Haga clic o pulse aquí para escribir texto.</w:t>
                </w:r>
              </w:p>
            </w:tc>
          </w:sdtContent>
        </w:sdt>
      </w:tr>
      <w:tr w:rsidR="002E353E" w:rsidRPr="00490A78" w14:paraId="1D521953" w14:textId="77777777" w:rsidTr="009260AF">
        <w:trPr>
          <w:trHeight w:val="54"/>
        </w:trPr>
        <w:tc>
          <w:tcPr>
            <w:tcW w:w="5000" w:type="pct"/>
            <w:gridSpan w:val="3"/>
            <w:shd w:val="clear" w:color="auto" w:fill="auto"/>
            <w:vAlign w:val="bottom"/>
          </w:tcPr>
          <w:p w14:paraId="52583766" w14:textId="77777777" w:rsidR="002E353E" w:rsidRPr="00490A78" w:rsidRDefault="002E353E" w:rsidP="007C7E31">
            <w:pPr>
              <w:pStyle w:val="Sinespaciado"/>
              <w:rPr>
                <w:rFonts w:cstheme="minorHAnsi"/>
                <w:sz w:val="16"/>
                <w:szCs w:val="16"/>
              </w:rPr>
            </w:pPr>
          </w:p>
        </w:tc>
      </w:tr>
      <w:tr w:rsidR="002E353E" w:rsidRPr="00490A78" w14:paraId="7B73DB57" w14:textId="77777777" w:rsidTr="0031518B">
        <w:tc>
          <w:tcPr>
            <w:tcW w:w="5000" w:type="pct"/>
            <w:gridSpan w:val="3"/>
            <w:shd w:val="clear" w:color="auto" w:fill="154F77" w:themeFill="accent2" w:themeFillTint="E6"/>
            <w:vAlign w:val="bottom"/>
          </w:tcPr>
          <w:p w14:paraId="71A253C0" w14:textId="2C949A9E" w:rsidR="002E353E" w:rsidRPr="00712E2B" w:rsidRDefault="002E353E" w:rsidP="007C7E31">
            <w:pPr>
              <w:pStyle w:val="Ttulo1"/>
              <w:rPr>
                <w:rFonts w:ascii="Calibri" w:hAnsi="Calibri" w:cs="Calibri"/>
                <w:sz w:val="20"/>
                <w:szCs w:val="20"/>
              </w:rPr>
            </w:pPr>
            <w:r w:rsidRPr="00712E2B">
              <w:rPr>
                <w:rFonts w:ascii="Calibri" w:hAnsi="Calibri" w:cs="Calibri"/>
                <w:color w:val="FFFFFF" w:themeColor="background1"/>
                <w:sz w:val="20"/>
                <w:szCs w:val="20"/>
              </w:rPr>
              <w:t>Datos</w:t>
            </w:r>
            <w:r w:rsidR="00CA2921">
              <w:rPr>
                <w:rFonts w:ascii="Calibri" w:hAnsi="Calibri" w:cs="Calibri"/>
                <w:color w:val="FFFFFF" w:themeColor="background1"/>
                <w:sz w:val="20"/>
                <w:szCs w:val="20"/>
              </w:rPr>
              <w:t xml:space="preserve"> </w:t>
            </w:r>
            <w:r w:rsidR="007A60C8">
              <w:rPr>
                <w:rFonts w:ascii="Calibri" w:hAnsi="Calibri" w:cs="Calibri"/>
                <w:color w:val="FFFFFF" w:themeColor="background1"/>
                <w:sz w:val="20"/>
                <w:szCs w:val="20"/>
              </w:rPr>
              <w:t>Responsable del Proyecto</w:t>
            </w:r>
          </w:p>
        </w:tc>
      </w:tr>
      <w:tr w:rsidR="002E353E" w:rsidRPr="00490A78" w14:paraId="06A0BC97" w14:textId="77777777" w:rsidTr="009260AF">
        <w:sdt>
          <w:sdtPr>
            <w:rPr>
              <w:rFonts w:ascii="Calibri" w:hAnsi="Calibri" w:cs="Calibri"/>
              <w:sz w:val="20"/>
              <w:szCs w:val="20"/>
            </w:rPr>
            <w:id w:val="-2047821762"/>
            <w:placeholder>
              <w:docPart w:val="35DBE0966A0446BDAC35679FE67F455C"/>
            </w:placeholder>
            <w:temporary/>
            <w:showingPlcHdr/>
            <w15:appearance w15:val="hidden"/>
          </w:sdtPr>
          <w:sdtContent>
            <w:tc>
              <w:tcPr>
                <w:tcW w:w="1429" w:type="pct"/>
                <w:vAlign w:val="bottom"/>
              </w:tcPr>
              <w:p w14:paraId="26B29CB5" w14:textId="77777777" w:rsidR="002E353E" w:rsidRPr="00712E2B" w:rsidRDefault="002E353E" w:rsidP="007C7E31">
                <w:pPr>
                  <w:pStyle w:val="Sangranormal"/>
                  <w:rPr>
                    <w:rFonts w:ascii="Calibri" w:hAnsi="Calibri" w:cs="Calibri"/>
                    <w:sz w:val="20"/>
                    <w:szCs w:val="20"/>
                  </w:rPr>
                </w:pPr>
                <w:r w:rsidRPr="00BA5CE2">
                  <w:rPr>
                    <w:rFonts w:ascii="Calibri" w:hAnsi="Calibri" w:cs="Calibri"/>
                    <w:sz w:val="20"/>
                    <w:szCs w:val="20"/>
                    <w:lang w:bidi="es-ES"/>
                  </w:rPr>
                  <w:t>Nombre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  <w:szCs w:val="20"/>
            </w:rPr>
            <w:id w:val="-844014254"/>
            <w:placeholder>
              <w:docPart w:val="DefaultPlaceholder_-1854013440"/>
            </w:placeholder>
            <w:showingPlcHdr/>
          </w:sdtPr>
          <w:sdtContent>
            <w:tc>
              <w:tcPr>
                <w:tcW w:w="3571" w:type="pct"/>
                <w:gridSpan w:val="2"/>
                <w:tcBorders>
                  <w:bottom w:val="single" w:sz="4" w:space="0" w:color="auto"/>
                </w:tcBorders>
                <w:vAlign w:val="bottom"/>
              </w:tcPr>
              <w:p w14:paraId="2D328839" w14:textId="37F38323" w:rsidR="002E353E" w:rsidRPr="00712E2B" w:rsidRDefault="00C24B2D" w:rsidP="007C7E31">
                <w:pPr>
                  <w:rPr>
                    <w:rFonts w:ascii="Calibri" w:hAnsi="Calibri" w:cs="Calibri"/>
                    <w:sz w:val="20"/>
                    <w:szCs w:val="20"/>
                  </w:rPr>
                </w:pPr>
                <w:r w:rsidRPr="00712E2B">
                  <w:rPr>
                    <w:rStyle w:val="Textodelmarcadordeposicin"/>
                    <w:rFonts w:ascii="Calibri" w:hAnsi="Calibri" w:cs="Calibri"/>
                    <w:sz w:val="20"/>
                    <w:szCs w:val="20"/>
                  </w:rPr>
                  <w:t>Haga clic o pulse aquí para escribir texto.</w:t>
                </w:r>
              </w:p>
            </w:tc>
          </w:sdtContent>
        </w:sdt>
      </w:tr>
      <w:tr w:rsidR="002E353E" w:rsidRPr="00490A78" w14:paraId="0003DF26" w14:textId="77777777" w:rsidTr="009260AF">
        <w:sdt>
          <w:sdtPr>
            <w:rPr>
              <w:rFonts w:ascii="Calibri" w:hAnsi="Calibri" w:cs="Calibri"/>
              <w:sz w:val="20"/>
              <w:szCs w:val="20"/>
            </w:rPr>
            <w:id w:val="-1368443858"/>
            <w:placeholder>
              <w:docPart w:val="F1A8CEDC7704430EA6BA09234ED432EF"/>
            </w:placeholder>
            <w:temporary/>
            <w:showingPlcHdr/>
            <w15:appearance w15:val="hidden"/>
          </w:sdtPr>
          <w:sdtContent>
            <w:tc>
              <w:tcPr>
                <w:tcW w:w="1429" w:type="pct"/>
                <w:vAlign w:val="bottom"/>
              </w:tcPr>
              <w:p w14:paraId="5F6FA413" w14:textId="77777777" w:rsidR="002E353E" w:rsidRPr="00712E2B" w:rsidRDefault="002E353E" w:rsidP="007C7E31">
                <w:pPr>
                  <w:pStyle w:val="Sangranormal"/>
                  <w:rPr>
                    <w:rFonts w:ascii="Calibri" w:hAnsi="Calibri" w:cs="Calibri"/>
                    <w:sz w:val="20"/>
                    <w:szCs w:val="20"/>
                  </w:rPr>
                </w:pPr>
                <w:r w:rsidRPr="00712E2B">
                  <w:rPr>
                    <w:rFonts w:ascii="Calibri" w:hAnsi="Calibri" w:cs="Calibri"/>
                    <w:sz w:val="20"/>
                    <w:szCs w:val="20"/>
                    <w:lang w:bidi="es-ES"/>
                  </w:rPr>
                  <w:t>Teléfono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  <w:szCs w:val="20"/>
            </w:rPr>
            <w:id w:val="1313755502"/>
            <w:placeholder>
              <w:docPart w:val="DefaultPlaceholder_-1854013440"/>
            </w:placeholder>
            <w:showingPlcHdr/>
          </w:sdtPr>
          <w:sdtContent>
            <w:tc>
              <w:tcPr>
                <w:tcW w:w="3571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58F66815" w14:textId="1FDA2114" w:rsidR="002E353E" w:rsidRPr="00712E2B" w:rsidRDefault="00C24B2D" w:rsidP="007C7E31">
                <w:pPr>
                  <w:rPr>
                    <w:rFonts w:ascii="Calibri" w:hAnsi="Calibri" w:cs="Calibri"/>
                    <w:sz w:val="20"/>
                    <w:szCs w:val="20"/>
                  </w:rPr>
                </w:pPr>
                <w:r w:rsidRPr="00712E2B">
                  <w:rPr>
                    <w:rStyle w:val="Textodelmarcadordeposicin"/>
                    <w:rFonts w:ascii="Calibri" w:hAnsi="Calibri" w:cs="Calibri"/>
                    <w:sz w:val="20"/>
                    <w:szCs w:val="20"/>
                  </w:rPr>
                  <w:t>Haga clic o pulse aquí para escribir texto.</w:t>
                </w:r>
              </w:p>
            </w:tc>
          </w:sdtContent>
        </w:sdt>
      </w:tr>
      <w:tr w:rsidR="002E353E" w:rsidRPr="00490A78" w14:paraId="6430EED7" w14:textId="77777777" w:rsidTr="009260AF">
        <w:sdt>
          <w:sdtPr>
            <w:rPr>
              <w:rFonts w:ascii="Calibri" w:hAnsi="Calibri" w:cs="Calibri"/>
              <w:sz w:val="20"/>
              <w:szCs w:val="20"/>
            </w:rPr>
            <w:id w:val="-1359804501"/>
            <w:placeholder>
              <w:docPart w:val="A91E09D5163B403F954B8E2D2DD02661"/>
            </w:placeholder>
            <w:temporary/>
            <w:showingPlcHdr/>
            <w15:appearance w15:val="hidden"/>
          </w:sdtPr>
          <w:sdtContent>
            <w:tc>
              <w:tcPr>
                <w:tcW w:w="1429" w:type="pct"/>
                <w:vAlign w:val="bottom"/>
              </w:tcPr>
              <w:p w14:paraId="2F946F66" w14:textId="77777777" w:rsidR="002E353E" w:rsidRPr="00712E2B" w:rsidRDefault="002E353E" w:rsidP="007C7E31">
                <w:pPr>
                  <w:pStyle w:val="Sangranormal"/>
                  <w:rPr>
                    <w:rFonts w:ascii="Calibri" w:hAnsi="Calibri" w:cs="Calibri"/>
                    <w:sz w:val="20"/>
                    <w:szCs w:val="20"/>
                  </w:rPr>
                </w:pPr>
                <w:r w:rsidRPr="00712E2B">
                  <w:rPr>
                    <w:rFonts w:ascii="Calibri" w:hAnsi="Calibri" w:cs="Calibri"/>
                    <w:sz w:val="20"/>
                    <w:szCs w:val="20"/>
                    <w:lang w:bidi="es-ES"/>
                  </w:rPr>
                  <w:t>Correo electrónico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  <w:szCs w:val="20"/>
            </w:rPr>
            <w:id w:val="-1525394032"/>
            <w:placeholder>
              <w:docPart w:val="DefaultPlaceholder_-1854013440"/>
            </w:placeholder>
            <w:showingPlcHdr/>
          </w:sdtPr>
          <w:sdtContent>
            <w:tc>
              <w:tcPr>
                <w:tcW w:w="3571" w:type="pct"/>
                <w:gridSpan w:val="2"/>
                <w:tcBorders>
                  <w:bottom w:val="single" w:sz="4" w:space="0" w:color="auto"/>
                </w:tcBorders>
                <w:vAlign w:val="bottom"/>
              </w:tcPr>
              <w:p w14:paraId="6C82778B" w14:textId="60A4A218" w:rsidR="002E353E" w:rsidRPr="00712E2B" w:rsidRDefault="00C24B2D" w:rsidP="007C7E31">
                <w:pPr>
                  <w:rPr>
                    <w:rFonts w:ascii="Calibri" w:hAnsi="Calibri" w:cs="Calibri"/>
                    <w:sz w:val="20"/>
                    <w:szCs w:val="20"/>
                  </w:rPr>
                </w:pPr>
                <w:r w:rsidRPr="00712E2B">
                  <w:rPr>
                    <w:rStyle w:val="Textodelmarcadordeposicin"/>
                    <w:rFonts w:ascii="Calibri" w:hAnsi="Calibri" w:cs="Calibri"/>
                    <w:sz w:val="20"/>
                    <w:szCs w:val="20"/>
                  </w:rPr>
                  <w:t>Haga clic o pulse aquí para escribir texto.</w:t>
                </w:r>
              </w:p>
            </w:tc>
          </w:sdtContent>
        </w:sdt>
      </w:tr>
      <w:tr w:rsidR="002E353E" w:rsidRPr="00490A78" w14:paraId="3321A005" w14:textId="77777777" w:rsidTr="009260AF">
        <w:tc>
          <w:tcPr>
            <w:tcW w:w="1429" w:type="pct"/>
            <w:vAlign w:val="bottom"/>
          </w:tcPr>
          <w:p w14:paraId="4447A085" w14:textId="77777777" w:rsidR="002E353E" w:rsidRPr="00490A78" w:rsidRDefault="002E353E" w:rsidP="007C7E31">
            <w:pPr>
              <w:pStyle w:val="Sinespaciado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571" w:type="pct"/>
            <w:gridSpan w:val="2"/>
            <w:vAlign w:val="bottom"/>
          </w:tcPr>
          <w:p w14:paraId="0AE5F62C" w14:textId="77777777" w:rsidR="002E353E" w:rsidRPr="00490A78" w:rsidRDefault="002E353E" w:rsidP="007C7E31">
            <w:pPr>
              <w:pStyle w:val="Sinespaciado"/>
              <w:rPr>
                <w:rFonts w:cstheme="minorHAnsi"/>
                <w:sz w:val="16"/>
                <w:szCs w:val="16"/>
              </w:rPr>
            </w:pPr>
          </w:p>
        </w:tc>
      </w:tr>
      <w:tr w:rsidR="002E353E" w:rsidRPr="00490A78" w14:paraId="4BC09A4C" w14:textId="77777777" w:rsidTr="0031518B">
        <w:tc>
          <w:tcPr>
            <w:tcW w:w="5000" w:type="pct"/>
            <w:gridSpan w:val="3"/>
            <w:shd w:val="clear" w:color="auto" w:fill="154F77" w:themeFill="accent2" w:themeFillTint="E6"/>
          </w:tcPr>
          <w:p w14:paraId="2C04B5D6" w14:textId="14850515" w:rsidR="002E353E" w:rsidRPr="00712E2B" w:rsidRDefault="00E90EF0" w:rsidP="007C7E31">
            <w:pPr>
              <w:pStyle w:val="Ttulo1"/>
              <w:tabs>
                <w:tab w:val="left" w:pos="2853"/>
              </w:tabs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FFFFFF" w:themeColor="background1"/>
                <w:sz w:val="20"/>
                <w:szCs w:val="20"/>
              </w:rPr>
              <w:t>Alumnado p</w:t>
            </w:r>
            <w:r w:rsidR="002E353E" w:rsidRPr="00712E2B">
              <w:rPr>
                <w:rFonts w:ascii="Calibri" w:hAnsi="Calibri" w:cs="Calibri"/>
                <w:color w:val="FFFFFF" w:themeColor="background1"/>
                <w:sz w:val="20"/>
                <w:szCs w:val="20"/>
              </w:rPr>
              <w:t>articipante</w:t>
            </w:r>
            <w:r w:rsidR="007C7E31" w:rsidRPr="00712E2B">
              <w:rPr>
                <w:rFonts w:ascii="Calibri" w:hAnsi="Calibri" w:cs="Calibri"/>
                <w:sz w:val="20"/>
                <w:szCs w:val="20"/>
              </w:rPr>
              <w:tab/>
            </w:r>
          </w:p>
        </w:tc>
      </w:tr>
      <w:tr w:rsidR="002E353E" w:rsidRPr="00490A78" w14:paraId="6DD79108" w14:textId="77777777" w:rsidTr="009260AF">
        <w:tc>
          <w:tcPr>
            <w:tcW w:w="1429" w:type="pct"/>
            <w:vAlign w:val="bottom"/>
          </w:tcPr>
          <w:p w14:paraId="36EC415B" w14:textId="1A9414F5" w:rsidR="002E353E" w:rsidRPr="00712E2B" w:rsidRDefault="002E353E" w:rsidP="007C7E31">
            <w:pPr>
              <w:pStyle w:val="Sangranormal"/>
              <w:rPr>
                <w:rFonts w:ascii="Calibri" w:hAnsi="Calibri" w:cs="Calibri"/>
                <w:sz w:val="20"/>
                <w:szCs w:val="20"/>
              </w:rPr>
            </w:pPr>
            <w:r w:rsidRPr="00712E2B">
              <w:rPr>
                <w:rFonts w:ascii="Calibri" w:hAnsi="Calibri" w:cs="Calibri"/>
                <w:sz w:val="20"/>
                <w:szCs w:val="20"/>
              </w:rPr>
              <w:t xml:space="preserve">Cursos </w:t>
            </w:r>
            <w:r w:rsidR="007C7E31" w:rsidRPr="00712E2B">
              <w:rPr>
                <w:rFonts w:ascii="Calibri" w:hAnsi="Calibri" w:cs="Calibri"/>
                <w:sz w:val="20"/>
                <w:szCs w:val="20"/>
              </w:rPr>
              <w:t>Participantes</w:t>
            </w:r>
          </w:p>
        </w:tc>
        <w:sdt>
          <w:sdtPr>
            <w:rPr>
              <w:rFonts w:ascii="Calibri" w:hAnsi="Calibri" w:cs="Calibri"/>
              <w:sz w:val="20"/>
              <w:szCs w:val="20"/>
            </w:rPr>
            <w:id w:val="735447055"/>
            <w:placeholder>
              <w:docPart w:val="DefaultPlaceholder_-1854013440"/>
            </w:placeholder>
            <w:showingPlcHdr/>
          </w:sdtPr>
          <w:sdtContent>
            <w:tc>
              <w:tcPr>
                <w:tcW w:w="3571" w:type="pct"/>
                <w:gridSpan w:val="2"/>
                <w:tcBorders>
                  <w:bottom w:val="single" w:sz="4" w:space="0" w:color="auto"/>
                </w:tcBorders>
                <w:vAlign w:val="bottom"/>
              </w:tcPr>
              <w:p w14:paraId="2094218B" w14:textId="3EA4F472" w:rsidR="002E353E" w:rsidRPr="00712E2B" w:rsidRDefault="00C24B2D" w:rsidP="007C7E31">
                <w:pPr>
                  <w:spacing w:before="240"/>
                  <w:rPr>
                    <w:rFonts w:ascii="Calibri" w:hAnsi="Calibri" w:cs="Calibri"/>
                    <w:sz w:val="20"/>
                    <w:szCs w:val="20"/>
                  </w:rPr>
                </w:pPr>
                <w:r w:rsidRPr="00712E2B">
                  <w:rPr>
                    <w:rStyle w:val="Textodelmarcadordeposicin"/>
                    <w:rFonts w:ascii="Calibri" w:hAnsi="Calibri" w:cs="Calibri"/>
                    <w:sz w:val="20"/>
                    <w:szCs w:val="20"/>
                  </w:rPr>
                  <w:t>Haga clic o pulse aquí para escribir texto.</w:t>
                </w:r>
              </w:p>
            </w:tc>
          </w:sdtContent>
        </w:sdt>
      </w:tr>
      <w:tr w:rsidR="002E353E" w:rsidRPr="00490A78" w14:paraId="3381ACFC" w14:textId="77777777" w:rsidTr="009260AF">
        <w:tc>
          <w:tcPr>
            <w:tcW w:w="1490" w:type="pct"/>
            <w:gridSpan w:val="2"/>
            <w:vAlign w:val="bottom"/>
          </w:tcPr>
          <w:p w14:paraId="01E3E150" w14:textId="08CF6EA7" w:rsidR="002E353E" w:rsidRPr="00712E2B" w:rsidRDefault="002E353E" w:rsidP="007C7E31">
            <w:pPr>
              <w:pStyle w:val="Sangranormal"/>
              <w:rPr>
                <w:rFonts w:ascii="Calibri" w:hAnsi="Calibri" w:cs="Calibri"/>
                <w:sz w:val="20"/>
                <w:szCs w:val="20"/>
              </w:rPr>
            </w:pPr>
            <w:r w:rsidRPr="00712E2B">
              <w:rPr>
                <w:rFonts w:ascii="Calibri" w:hAnsi="Calibri" w:cs="Calibri"/>
                <w:sz w:val="20"/>
                <w:szCs w:val="20"/>
              </w:rPr>
              <w:t>Número</w:t>
            </w:r>
            <w:r w:rsidR="0031518B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712E2B">
              <w:rPr>
                <w:rFonts w:ascii="Calibri" w:hAnsi="Calibri" w:cs="Calibri"/>
                <w:sz w:val="20"/>
                <w:szCs w:val="20"/>
              </w:rPr>
              <w:t>de Participantes</w:t>
            </w:r>
            <w:r w:rsidR="003D2C8A">
              <w:rPr>
                <w:rFonts w:ascii="Calibri" w:hAnsi="Calibri" w:cs="Calibri"/>
                <w:sz w:val="20"/>
                <w:szCs w:val="20"/>
              </w:rPr>
              <w:t xml:space="preserve"> (max. 50)</w:t>
            </w:r>
          </w:p>
        </w:tc>
        <w:sdt>
          <w:sdtPr>
            <w:rPr>
              <w:rFonts w:ascii="Calibri" w:hAnsi="Calibri" w:cs="Calibri"/>
              <w:sz w:val="20"/>
              <w:szCs w:val="20"/>
            </w:rPr>
            <w:id w:val="-1835443869"/>
            <w:placeholder>
              <w:docPart w:val="DefaultPlaceholder_-1854013440"/>
            </w:placeholder>
            <w:showingPlcHdr/>
          </w:sdtPr>
          <w:sdtContent>
            <w:tc>
              <w:tcPr>
                <w:tcW w:w="3510" w:type="pct"/>
                <w:tcBorders>
                  <w:bottom w:val="single" w:sz="4" w:space="0" w:color="auto"/>
                </w:tcBorders>
                <w:vAlign w:val="bottom"/>
              </w:tcPr>
              <w:p w14:paraId="1E4761DA" w14:textId="39513FFA" w:rsidR="002E353E" w:rsidRPr="00712E2B" w:rsidRDefault="00C24B2D" w:rsidP="00C24B2D">
                <w:pPr>
                  <w:spacing w:before="240"/>
                  <w:ind w:left="-105"/>
                  <w:rPr>
                    <w:rFonts w:ascii="Calibri" w:hAnsi="Calibri" w:cs="Calibri"/>
                    <w:sz w:val="20"/>
                    <w:szCs w:val="20"/>
                  </w:rPr>
                </w:pPr>
                <w:r w:rsidRPr="00712E2B">
                  <w:rPr>
                    <w:rStyle w:val="Textodelmarcadordeposicin"/>
                    <w:rFonts w:ascii="Calibri" w:hAnsi="Calibri" w:cs="Calibri"/>
                    <w:sz w:val="20"/>
                    <w:szCs w:val="20"/>
                  </w:rPr>
                  <w:t>Haga clic o pulse aquí para escribir texto.</w:t>
                </w:r>
              </w:p>
            </w:tc>
          </w:sdtContent>
        </w:sdt>
      </w:tr>
    </w:tbl>
    <w:p w14:paraId="25CA292C" w14:textId="77777777" w:rsidR="001B4FE5" w:rsidRDefault="001B4FE5" w:rsidP="001B4FE5">
      <w:pPr>
        <w:pStyle w:val="Sinespaciado"/>
      </w:pPr>
    </w:p>
    <w:p w14:paraId="1FD78150" w14:textId="77777777" w:rsidR="00E61054" w:rsidRDefault="00E61054" w:rsidP="001B4FE5">
      <w:pPr>
        <w:pStyle w:val="Sinespaciado"/>
      </w:pPr>
    </w:p>
    <w:p w14:paraId="02AAFA4E" w14:textId="77777777" w:rsidR="002E353E" w:rsidRDefault="002E353E" w:rsidP="001B4FE5">
      <w:pPr>
        <w:pStyle w:val="Sinespaciado"/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7608"/>
      </w:tblGrid>
      <w:tr w:rsidR="007D2239" w:rsidRPr="007D2239" w14:paraId="72CC19B2" w14:textId="77777777" w:rsidTr="007D2239">
        <w:tc>
          <w:tcPr>
            <w:tcW w:w="1418" w:type="dxa"/>
            <w:tcBorders>
              <w:bottom w:val="nil"/>
            </w:tcBorders>
          </w:tcPr>
          <w:p w14:paraId="438D3AC4" w14:textId="2EED49C4" w:rsidR="007D2239" w:rsidRPr="00712E2B" w:rsidRDefault="007D2239" w:rsidP="00955CE3">
            <w:pPr>
              <w:pStyle w:val="Sinespaciado"/>
              <w:tabs>
                <w:tab w:val="left" w:leader="underscore" w:pos="9026"/>
              </w:tabs>
              <w:rPr>
                <w:rFonts w:ascii="Calibri" w:hAnsi="Calibri"/>
                <w:sz w:val="20"/>
                <w:szCs w:val="20"/>
              </w:rPr>
            </w:pPr>
            <w:r w:rsidRPr="00712E2B">
              <w:rPr>
                <w:rFonts w:ascii="Calibri" w:hAnsi="Calibri"/>
                <w:sz w:val="20"/>
                <w:szCs w:val="20"/>
              </w:rPr>
              <w:t xml:space="preserve">D/Dª  </w:t>
            </w:r>
          </w:p>
        </w:tc>
        <w:tc>
          <w:tcPr>
            <w:tcW w:w="7608" w:type="dxa"/>
            <w:tcBorders>
              <w:bottom w:val="single" w:sz="4" w:space="0" w:color="000000"/>
            </w:tcBorders>
          </w:tcPr>
          <w:p w14:paraId="6C7F82DC" w14:textId="63876670" w:rsidR="007D2239" w:rsidRPr="00712E2B" w:rsidRDefault="00000000" w:rsidP="00955CE3">
            <w:pPr>
              <w:pStyle w:val="Sinespaciado"/>
              <w:tabs>
                <w:tab w:val="left" w:leader="underscore" w:pos="9026"/>
              </w:tabs>
              <w:rPr>
                <w:rFonts w:ascii="Calibri" w:hAnsi="Calibri"/>
                <w:sz w:val="20"/>
                <w:szCs w:val="20"/>
              </w:rPr>
            </w:pPr>
            <w:sdt>
              <w:sdtPr>
                <w:rPr>
                  <w:rFonts w:ascii="Calibri" w:hAnsi="Calibri"/>
                  <w:sz w:val="20"/>
                  <w:szCs w:val="20"/>
                </w:rPr>
                <w:id w:val="-1034803889"/>
                <w:placeholder>
                  <w:docPart w:val="BCD2BDEB9A7D413E9959D1FAF5F9DC1D"/>
                </w:placeholder>
                <w:showingPlcHdr/>
              </w:sdtPr>
              <w:sdtContent>
                <w:r w:rsidR="00BA5CE2" w:rsidRPr="0024486F">
                  <w:rPr>
                    <w:rStyle w:val="Textodelmarcadordeposicin"/>
                  </w:rPr>
                  <w:t>Haga clic o pulse aquí para escribir texto.</w:t>
                </w:r>
              </w:sdtContent>
            </w:sdt>
          </w:p>
        </w:tc>
      </w:tr>
      <w:tr w:rsidR="007D2239" w:rsidRPr="007D2239" w14:paraId="51618F96" w14:textId="77777777" w:rsidTr="007D2239">
        <w:tc>
          <w:tcPr>
            <w:tcW w:w="1418" w:type="dxa"/>
            <w:tcBorders>
              <w:top w:val="nil"/>
              <w:bottom w:val="nil"/>
            </w:tcBorders>
          </w:tcPr>
          <w:p w14:paraId="5313C535" w14:textId="77777777" w:rsidR="007D2239" w:rsidRPr="00712E2B" w:rsidRDefault="007D2239" w:rsidP="00955CE3">
            <w:pPr>
              <w:pStyle w:val="Sinespaciado"/>
              <w:tabs>
                <w:tab w:val="left" w:leader="underscore" w:pos="9026"/>
              </w:tabs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608" w:type="dxa"/>
            <w:tcBorders>
              <w:top w:val="single" w:sz="4" w:space="0" w:color="000000"/>
            </w:tcBorders>
          </w:tcPr>
          <w:p w14:paraId="1B02B189" w14:textId="1C145529" w:rsidR="007D2239" w:rsidRPr="00712E2B" w:rsidRDefault="007D2239" w:rsidP="00955CE3">
            <w:pPr>
              <w:pStyle w:val="Sinespaciado"/>
              <w:tabs>
                <w:tab w:val="left" w:leader="underscore" w:pos="9026"/>
              </w:tabs>
              <w:rPr>
                <w:rFonts w:ascii="Calibri" w:hAnsi="Calibri"/>
                <w:sz w:val="20"/>
                <w:szCs w:val="20"/>
              </w:rPr>
            </w:pPr>
          </w:p>
        </w:tc>
      </w:tr>
      <w:tr w:rsidR="00E61054" w:rsidRPr="007D2239" w14:paraId="55F4929F" w14:textId="77777777" w:rsidTr="007D2239">
        <w:trPr>
          <w:gridAfter w:val="1"/>
          <w:wAfter w:w="7608" w:type="dxa"/>
        </w:trPr>
        <w:tc>
          <w:tcPr>
            <w:tcW w:w="1418" w:type="dxa"/>
            <w:tcBorders>
              <w:bottom w:val="nil"/>
            </w:tcBorders>
          </w:tcPr>
          <w:p w14:paraId="58829630" w14:textId="2BE9C9C5" w:rsidR="00E61054" w:rsidRPr="00712E2B" w:rsidRDefault="00E61054" w:rsidP="00955CE3">
            <w:pPr>
              <w:pStyle w:val="Sinespaciado"/>
              <w:tabs>
                <w:tab w:val="left" w:pos="1413"/>
                <w:tab w:val="left" w:leader="underscore" w:pos="9026"/>
              </w:tabs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1ED3176C" w14:textId="77777777" w:rsidR="002E353E" w:rsidRDefault="002E353E" w:rsidP="001B4FE5">
      <w:pPr>
        <w:pStyle w:val="Sinespaciado"/>
      </w:pPr>
    </w:p>
    <w:p w14:paraId="74BECBB5" w14:textId="77777777" w:rsidR="002E353E" w:rsidRDefault="002E353E" w:rsidP="001B4FE5">
      <w:pPr>
        <w:pStyle w:val="Sinespaciado"/>
      </w:pPr>
    </w:p>
    <w:p w14:paraId="650BB134" w14:textId="46AA675F" w:rsidR="002E353E" w:rsidRPr="000C45D2" w:rsidRDefault="002E353E" w:rsidP="002E353E">
      <w:pPr>
        <w:pStyle w:val="Sinespaciado"/>
        <w:jc w:val="center"/>
        <w:rPr>
          <w:rFonts w:ascii="Calibri" w:hAnsi="Calibri"/>
          <w:sz w:val="32"/>
          <w:szCs w:val="32"/>
        </w:rPr>
      </w:pPr>
      <w:r w:rsidRPr="000C45D2">
        <w:rPr>
          <w:rFonts w:ascii="Calibri" w:hAnsi="Calibri"/>
          <w:sz w:val="32"/>
          <w:szCs w:val="32"/>
        </w:rPr>
        <w:t>SOLICITA</w:t>
      </w:r>
    </w:p>
    <w:p w14:paraId="1A9B3BEC" w14:textId="77777777" w:rsidR="002E353E" w:rsidRDefault="002E353E" w:rsidP="002E353E">
      <w:pPr>
        <w:pStyle w:val="Sinespaciado"/>
        <w:jc w:val="center"/>
      </w:pPr>
    </w:p>
    <w:p w14:paraId="25BFF868" w14:textId="622B9563" w:rsidR="002E353E" w:rsidRPr="009260AF" w:rsidRDefault="007C7E31" w:rsidP="007041E4">
      <w:pPr>
        <w:pStyle w:val="Sinespaciado"/>
        <w:jc w:val="both"/>
        <w:rPr>
          <w:rFonts w:ascii="Calibri" w:hAnsi="Calibri"/>
          <w:sz w:val="20"/>
          <w:szCs w:val="20"/>
        </w:rPr>
      </w:pPr>
      <w:r w:rsidRPr="009260AF">
        <w:rPr>
          <w:rFonts w:ascii="Calibri" w:hAnsi="Calibri"/>
          <w:sz w:val="20"/>
          <w:szCs w:val="20"/>
        </w:rPr>
        <w:t>Participar</w:t>
      </w:r>
      <w:r w:rsidR="00D241A0" w:rsidRPr="009260AF">
        <w:rPr>
          <w:rFonts w:ascii="Calibri" w:hAnsi="Calibri"/>
          <w:sz w:val="20"/>
          <w:szCs w:val="20"/>
        </w:rPr>
        <w:t xml:space="preserve">, en el Proyecto </w:t>
      </w:r>
      <w:bookmarkStart w:id="0" w:name="_Hlk168479776"/>
      <w:r w:rsidR="00D241A0" w:rsidRPr="009260AF">
        <w:rPr>
          <w:rFonts w:ascii="Calibri" w:hAnsi="Calibri"/>
          <w:sz w:val="20"/>
          <w:szCs w:val="20"/>
        </w:rPr>
        <w:t>“</w:t>
      </w:r>
      <w:r w:rsidR="00712E2B">
        <w:rPr>
          <w:rFonts w:ascii="Calibri" w:hAnsi="Calibri"/>
          <w:sz w:val="20"/>
          <w:szCs w:val="20"/>
        </w:rPr>
        <w:t>S</w:t>
      </w:r>
      <w:r w:rsidR="00712E2B" w:rsidRPr="009260AF">
        <w:rPr>
          <w:rFonts w:ascii="Calibri" w:hAnsi="Calibri"/>
          <w:sz w:val="20"/>
          <w:szCs w:val="20"/>
        </w:rPr>
        <w:t xml:space="preserve">oft </w:t>
      </w:r>
      <w:r w:rsidR="00712E2B">
        <w:rPr>
          <w:rFonts w:ascii="Calibri" w:hAnsi="Calibri"/>
          <w:sz w:val="20"/>
          <w:szCs w:val="20"/>
        </w:rPr>
        <w:t>S</w:t>
      </w:r>
      <w:r w:rsidR="00712E2B" w:rsidRPr="009260AF">
        <w:rPr>
          <w:rFonts w:ascii="Calibri" w:hAnsi="Calibri"/>
          <w:sz w:val="20"/>
          <w:szCs w:val="20"/>
        </w:rPr>
        <w:t xml:space="preserve">kills: </w:t>
      </w:r>
      <w:r w:rsidR="00712E2B">
        <w:rPr>
          <w:rFonts w:ascii="Calibri" w:hAnsi="Calibri"/>
          <w:sz w:val="20"/>
          <w:szCs w:val="20"/>
        </w:rPr>
        <w:t>E</w:t>
      </w:r>
      <w:r w:rsidR="00712E2B" w:rsidRPr="009260AF">
        <w:rPr>
          <w:rFonts w:ascii="Calibri" w:hAnsi="Calibri"/>
          <w:sz w:val="20"/>
          <w:szCs w:val="20"/>
        </w:rPr>
        <w:t>l reto de las nuevas generaciones</w:t>
      </w:r>
      <w:r w:rsidR="00D241A0" w:rsidRPr="009260AF">
        <w:rPr>
          <w:rFonts w:ascii="Calibri" w:hAnsi="Calibri"/>
          <w:sz w:val="20"/>
          <w:szCs w:val="20"/>
        </w:rPr>
        <w:t xml:space="preserve">” </w:t>
      </w:r>
      <w:r w:rsidR="007041E4" w:rsidRPr="009260AF">
        <w:rPr>
          <w:rFonts w:ascii="Calibri" w:hAnsi="Calibri"/>
          <w:sz w:val="20"/>
          <w:szCs w:val="20"/>
        </w:rPr>
        <w:t>enmarcado en el Convenio de colaboración entre la Excma. Diputación provincial de Cádiz y la Confederación de Empresa</w:t>
      </w:r>
      <w:r w:rsidR="00242760">
        <w:rPr>
          <w:rFonts w:ascii="Calibri" w:hAnsi="Calibri"/>
          <w:sz w:val="20"/>
          <w:szCs w:val="20"/>
        </w:rPr>
        <w:t>s</w:t>
      </w:r>
      <w:r w:rsidR="007041E4" w:rsidRPr="009260AF">
        <w:rPr>
          <w:rFonts w:ascii="Calibri" w:hAnsi="Calibri"/>
          <w:sz w:val="20"/>
          <w:szCs w:val="20"/>
        </w:rPr>
        <w:t xml:space="preserve"> de la provincia de Cádiz (CEC) para el otorgamiento de una subvención nominativa con objeto de promover el desarrollo del proyecto </w:t>
      </w:r>
      <w:bookmarkStart w:id="1" w:name="_Hlk166669920"/>
      <w:r w:rsidR="007A60C8" w:rsidRPr="007A60C8">
        <w:rPr>
          <w:rFonts w:ascii="Calibri" w:hAnsi="Calibri"/>
          <w:sz w:val="20"/>
          <w:szCs w:val="20"/>
        </w:rPr>
        <w:t xml:space="preserve">“Empresas-Cádiz Futura: Aprendiendo del </w:t>
      </w:r>
      <w:r w:rsidR="0031518B">
        <w:rPr>
          <w:rFonts w:ascii="Calibri" w:hAnsi="Calibri"/>
          <w:sz w:val="20"/>
          <w:szCs w:val="20"/>
        </w:rPr>
        <w:t>P</w:t>
      </w:r>
      <w:r w:rsidR="007A60C8" w:rsidRPr="007A60C8">
        <w:rPr>
          <w:rFonts w:ascii="Calibri" w:hAnsi="Calibri"/>
          <w:sz w:val="20"/>
          <w:szCs w:val="20"/>
        </w:rPr>
        <w:t xml:space="preserve">resente, Desarrollando el </w:t>
      </w:r>
      <w:r w:rsidR="0031518B">
        <w:rPr>
          <w:rFonts w:ascii="Calibri" w:hAnsi="Calibri"/>
          <w:sz w:val="20"/>
          <w:szCs w:val="20"/>
        </w:rPr>
        <w:t>F</w:t>
      </w:r>
      <w:r w:rsidR="007A60C8" w:rsidRPr="007A60C8">
        <w:rPr>
          <w:rFonts w:ascii="Calibri" w:hAnsi="Calibri"/>
          <w:sz w:val="20"/>
          <w:szCs w:val="20"/>
        </w:rPr>
        <w:t>uturo”</w:t>
      </w:r>
      <w:bookmarkEnd w:id="0"/>
      <w:r w:rsidR="007041E4" w:rsidRPr="007A60C8">
        <w:rPr>
          <w:rFonts w:ascii="Calibri" w:hAnsi="Calibri"/>
          <w:sz w:val="20"/>
          <w:szCs w:val="20"/>
        </w:rPr>
        <w:t>.</w:t>
      </w:r>
    </w:p>
    <w:p w14:paraId="0DC818F3" w14:textId="77777777" w:rsidR="007041E4" w:rsidRPr="009260AF" w:rsidRDefault="007041E4" w:rsidP="007041E4">
      <w:pPr>
        <w:pStyle w:val="Sinespaciado"/>
        <w:jc w:val="both"/>
        <w:rPr>
          <w:sz w:val="22"/>
          <w:szCs w:val="22"/>
        </w:rPr>
      </w:pPr>
    </w:p>
    <w:bookmarkEnd w:id="1"/>
    <w:p w14:paraId="2307E753" w14:textId="77777777" w:rsidR="007041E4" w:rsidRDefault="007041E4" w:rsidP="007041E4">
      <w:pPr>
        <w:pStyle w:val="Sinespaciado"/>
        <w:jc w:val="both"/>
      </w:pPr>
    </w:p>
    <w:p w14:paraId="5FD035CB" w14:textId="77777777" w:rsidR="007041E4" w:rsidRDefault="007041E4" w:rsidP="007041E4">
      <w:pPr>
        <w:pStyle w:val="Sinespaciado"/>
        <w:jc w:val="both"/>
      </w:pPr>
    </w:p>
    <w:p w14:paraId="66ECD500" w14:textId="77777777" w:rsidR="007041E4" w:rsidRDefault="007041E4" w:rsidP="007041E4">
      <w:pPr>
        <w:pStyle w:val="Sinespaciado"/>
        <w:jc w:val="both"/>
      </w:pPr>
    </w:p>
    <w:p w14:paraId="6D7E220A" w14:textId="73EBAF53" w:rsidR="007041E4" w:rsidRPr="00712E2B" w:rsidRDefault="0015195E" w:rsidP="007041E4">
      <w:pPr>
        <w:pStyle w:val="Sinespaciado"/>
        <w:jc w:val="both"/>
        <w:rPr>
          <w:rFonts w:ascii="Calibri" w:hAnsi="Calibri"/>
          <w:sz w:val="20"/>
          <w:szCs w:val="20"/>
        </w:rPr>
      </w:pPr>
      <w:r w:rsidRPr="00712E2B">
        <w:rPr>
          <w:rFonts w:ascii="Calibri" w:hAnsi="Calibri"/>
          <w:sz w:val="20"/>
          <w:szCs w:val="20"/>
        </w:rPr>
        <w:t>Fecha y firma</w:t>
      </w:r>
      <w:r w:rsidR="007041E4" w:rsidRPr="00712E2B">
        <w:rPr>
          <w:rFonts w:ascii="Calibri" w:hAnsi="Calibri"/>
          <w:sz w:val="20"/>
          <w:szCs w:val="20"/>
        </w:rPr>
        <w:t>.</w:t>
      </w:r>
    </w:p>
    <w:sectPr w:rsidR="007041E4" w:rsidRPr="00712E2B" w:rsidSect="00FC2768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32FA79" w14:textId="77777777" w:rsidR="002260FF" w:rsidRDefault="002260FF" w:rsidP="000172E5">
      <w:pPr>
        <w:spacing w:after="0" w:line="240" w:lineRule="auto"/>
      </w:pPr>
      <w:r>
        <w:separator/>
      </w:r>
    </w:p>
  </w:endnote>
  <w:endnote w:type="continuationSeparator" w:id="0">
    <w:p w14:paraId="7AE5A3B4" w14:textId="77777777" w:rsidR="002260FF" w:rsidRDefault="002260FF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53B5665F-626A-4EC0-A92D-75D2A9369485}"/>
    <w:embedBold r:id="rId2" w:fontKey="{9F5BD308-9372-4BEA-BA9E-6B57783419D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B48E9A7B-D248-493E-B22F-C51C07F7C5BC}"/>
    <w:embedBold r:id="rId4" w:fontKey="{72169429-F262-462D-B85C-BDA8667F9BBE}"/>
    <w:embedItalic r:id="rId5" w:fontKey="{5C58CCE3-CCC7-4D50-B080-9BC988FD4EA7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933DCF85-5AC7-44B6-8EE4-1E78D4779F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8931" w:type="dxa"/>
      <w:tblLook w:val="04A0" w:firstRow="1" w:lastRow="0" w:firstColumn="1" w:lastColumn="0" w:noHBand="0" w:noVBand="1"/>
    </w:tblPr>
    <w:tblGrid>
      <w:gridCol w:w="5812"/>
      <w:gridCol w:w="3119"/>
    </w:tblGrid>
    <w:tr w:rsidR="00311D4F" w:rsidRPr="00311D4F" w14:paraId="1BE08280" w14:textId="77777777" w:rsidTr="00AC004B">
      <w:tc>
        <w:tcPr>
          <w:tcW w:w="5812" w:type="dxa"/>
          <w:vAlign w:val="center"/>
        </w:tcPr>
        <w:p w14:paraId="0501DE69" w14:textId="326160B0" w:rsidR="00311D4F" w:rsidRPr="00311D4F" w:rsidRDefault="00311D4F" w:rsidP="00AC004B">
          <w:pPr>
            <w:pStyle w:val="Piedepgina"/>
            <w:tabs>
              <w:tab w:val="clear" w:pos="4680"/>
              <w:tab w:val="clear" w:pos="9810"/>
              <w:tab w:val="right" w:pos="5592"/>
            </w:tabs>
          </w:pPr>
        </w:p>
      </w:tc>
      <w:tc>
        <w:tcPr>
          <w:tcW w:w="3119" w:type="dxa"/>
          <w:vAlign w:val="center"/>
        </w:tcPr>
        <w:p w14:paraId="33BE055D" w14:textId="5CC71B6C" w:rsidR="00311D4F" w:rsidRPr="00311D4F" w:rsidRDefault="00311D4F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3ACE8807" w14:textId="6EA39E16" w:rsidR="00490A78" w:rsidRPr="009015DB" w:rsidRDefault="009015DB" w:rsidP="000568A3">
    <w:pPr>
      <w:pStyle w:val="Textoindependiente"/>
      <w:ind w:left="142"/>
      <w:jc w:val="both"/>
      <w:rPr>
        <w:sz w:val="12"/>
        <w:szCs w:val="12"/>
      </w:rPr>
    </w:pPr>
    <w:r w:rsidRPr="009015DB">
      <w:rPr>
        <w:b/>
        <w:bCs/>
        <w:sz w:val="12"/>
        <w:szCs w:val="12"/>
      </w:rPr>
      <w:t xml:space="preserve">Responsable del </w:t>
    </w:r>
    <w:r>
      <w:rPr>
        <w:b/>
        <w:bCs/>
        <w:sz w:val="12"/>
        <w:szCs w:val="12"/>
      </w:rPr>
      <w:t xml:space="preserve">tratamiento: </w:t>
    </w:r>
    <w:r w:rsidRPr="009015DB">
      <w:rPr>
        <w:sz w:val="12"/>
        <w:szCs w:val="12"/>
      </w:rPr>
      <w:t>Confederación de empresa</w:t>
    </w:r>
    <w:r w:rsidR="00242760">
      <w:rPr>
        <w:sz w:val="12"/>
        <w:szCs w:val="12"/>
      </w:rPr>
      <w:t>s</w:t>
    </w:r>
    <w:r w:rsidRPr="009015DB">
      <w:rPr>
        <w:sz w:val="12"/>
        <w:szCs w:val="12"/>
      </w:rPr>
      <w:t xml:space="preserve"> de la provincia de Cádiz</w:t>
    </w:r>
    <w:r>
      <w:rPr>
        <w:b/>
        <w:bCs/>
        <w:sz w:val="12"/>
        <w:szCs w:val="12"/>
      </w:rPr>
      <w:t xml:space="preserve"> </w:t>
    </w:r>
    <w:r w:rsidRPr="009015DB">
      <w:rPr>
        <w:sz w:val="12"/>
        <w:szCs w:val="12"/>
      </w:rPr>
      <w:t>c/ Fermín Aranda a/n Jerez (Cádiz</w:t>
    </w:r>
    <w:r>
      <w:rPr>
        <w:b/>
        <w:bCs/>
        <w:sz w:val="12"/>
        <w:szCs w:val="12"/>
      </w:rPr>
      <w:t xml:space="preserve">) </w:t>
    </w:r>
    <w:r w:rsidR="00490A78" w:rsidRPr="009015DB">
      <w:rPr>
        <w:b/>
        <w:bCs/>
        <w:sz w:val="12"/>
        <w:szCs w:val="12"/>
      </w:rPr>
      <w:t>Email:</w:t>
    </w:r>
    <w:r w:rsidR="00490A78" w:rsidRPr="009015DB">
      <w:rPr>
        <w:sz w:val="12"/>
        <w:szCs w:val="12"/>
      </w:rPr>
      <w:t xml:space="preserve"> </w:t>
    </w:r>
    <w:hyperlink r:id="rId1" w:history="1">
      <w:r w:rsidR="00490A78" w:rsidRPr="009015DB">
        <w:rPr>
          <w:rStyle w:val="Hipervnculo"/>
          <w:sz w:val="12"/>
          <w:szCs w:val="12"/>
        </w:rPr>
        <w:t>protecciondedatos@empresariosdecadiz.es</w:t>
      </w:r>
    </w:hyperlink>
    <w:r w:rsidR="00490A78" w:rsidRPr="009015DB">
      <w:rPr>
        <w:sz w:val="12"/>
        <w:szCs w:val="12"/>
      </w:rPr>
      <w:t>.</w:t>
    </w:r>
    <w:r>
      <w:rPr>
        <w:sz w:val="12"/>
        <w:szCs w:val="12"/>
      </w:rPr>
      <w:t xml:space="preserve"> www.empresariosdecadiz.es.</w:t>
    </w:r>
    <w:r w:rsidR="00490A78" w:rsidRPr="009015DB">
      <w:rPr>
        <w:b/>
        <w:bCs/>
        <w:sz w:val="12"/>
        <w:szCs w:val="12"/>
      </w:rPr>
      <w:t xml:space="preserve"> </w:t>
    </w:r>
    <w:r w:rsidR="00490A78" w:rsidRPr="0015195E">
      <w:rPr>
        <w:sz w:val="12"/>
        <w:szCs w:val="12"/>
      </w:rPr>
      <w:t xml:space="preserve">La </w:t>
    </w:r>
    <w:r w:rsidR="00490A78" w:rsidRPr="0015195E">
      <w:rPr>
        <w:b/>
        <w:bCs/>
        <w:sz w:val="12"/>
        <w:szCs w:val="12"/>
      </w:rPr>
      <w:t>finalidad</w:t>
    </w:r>
    <w:r w:rsidR="00490A78" w:rsidRPr="0015195E">
      <w:rPr>
        <w:sz w:val="12"/>
        <w:szCs w:val="12"/>
      </w:rPr>
      <w:t xml:space="preserve"> es el registro, gestión, control y seguimiento de su participación en el Proyecto </w:t>
    </w:r>
    <w:r w:rsidR="000568A3" w:rsidRPr="000568A3">
      <w:rPr>
        <w:sz w:val="12"/>
        <w:szCs w:val="12"/>
      </w:rPr>
      <w:t>“</w:t>
    </w:r>
    <w:proofErr w:type="spellStart"/>
    <w:r w:rsidR="000568A3" w:rsidRPr="000568A3">
      <w:rPr>
        <w:sz w:val="12"/>
        <w:szCs w:val="12"/>
      </w:rPr>
      <w:t>EmpresasCádiz</w:t>
    </w:r>
    <w:proofErr w:type="spellEnd"/>
    <w:r w:rsidR="000568A3" w:rsidRPr="000568A3">
      <w:rPr>
        <w:sz w:val="12"/>
        <w:szCs w:val="12"/>
      </w:rPr>
      <w:t>-IN: nuevos tiempos, nuevas preguntas. Innovando en las respuestas”</w:t>
    </w:r>
    <w:r w:rsidR="00490A78" w:rsidRPr="0015195E">
      <w:rPr>
        <w:sz w:val="12"/>
        <w:szCs w:val="12"/>
      </w:rPr>
      <w:t xml:space="preserve">. </w:t>
    </w:r>
    <w:r w:rsidR="00490A78" w:rsidRPr="0015195E">
      <w:rPr>
        <w:b/>
        <w:bCs/>
        <w:sz w:val="12"/>
        <w:szCs w:val="12"/>
      </w:rPr>
      <w:t>No se realizan transferencias internacionales</w:t>
    </w:r>
    <w:r w:rsidR="00490A78" w:rsidRPr="0015195E">
      <w:rPr>
        <w:sz w:val="12"/>
        <w:szCs w:val="12"/>
      </w:rPr>
      <w:t xml:space="preserve"> de sus datos. Serán </w:t>
    </w:r>
    <w:r w:rsidR="00C24B2D" w:rsidRPr="0015195E">
      <w:rPr>
        <w:sz w:val="12"/>
        <w:szCs w:val="12"/>
      </w:rPr>
      <w:t xml:space="preserve">trasladados a Diputación de Cádiz para la justificación </w:t>
    </w:r>
    <w:r w:rsidR="000568A3" w:rsidRPr="0015195E">
      <w:rPr>
        <w:sz w:val="12"/>
        <w:szCs w:val="12"/>
      </w:rPr>
      <w:t>del</w:t>
    </w:r>
    <w:r w:rsidR="000568A3">
      <w:rPr>
        <w:sz w:val="12"/>
        <w:szCs w:val="12"/>
      </w:rPr>
      <w:t xml:space="preserve"> p</w:t>
    </w:r>
    <w:r w:rsidR="000568A3" w:rsidRPr="0015195E">
      <w:rPr>
        <w:sz w:val="12"/>
        <w:szCs w:val="12"/>
      </w:rPr>
      <w:t>royecto</w:t>
    </w:r>
    <w:r w:rsidR="00C24B2D" w:rsidRPr="0015195E">
      <w:rPr>
        <w:sz w:val="12"/>
        <w:szCs w:val="12"/>
      </w:rPr>
      <w:t>. No s</w:t>
    </w:r>
    <w:r w:rsidR="00490A78" w:rsidRPr="0015195E">
      <w:rPr>
        <w:sz w:val="12"/>
        <w:szCs w:val="12"/>
      </w:rPr>
      <w:t>e ceden a terceros. Tratamos sus datos en virtud de su consentimiento, así como por interés legítimo. Puede acceder, rectificar y suprimir los datos, además del resto de derechos reconocidos en la normativa, puede ejercerlos tanto a la dirección como al email, que constan al inicio de la cláusula. Puede presentar una reclamación a la A.E.P.D., mediante la sede electrónica de la Autoridad o por medios no electrónicos, en el caso que entienda vulnerados sus derechos. Tiene más información sobre nuestra política de privacidad en nuestra web anteriormente indicada</w:t>
    </w:r>
    <w:r w:rsidR="00490A78" w:rsidRPr="0015195E">
      <w:rPr>
        <w:sz w:val="14"/>
        <w:szCs w:val="14"/>
      </w:rPr>
      <w:t>.</w:t>
    </w:r>
  </w:p>
  <w:p w14:paraId="0EFB2771" w14:textId="2FB7966D" w:rsidR="006145D8" w:rsidRDefault="00490A78" w:rsidP="00490A78">
    <w:pPr>
      <w:pStyle w:val="Sinespaciado"/>
      <w:tabs>
        <w:tab w:val="left" w:pos="6371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0FC680" w14:textId="77777777" w:rsidR="002260FF" w:rsidRDefault="002260FF" w:rsidP="000172E5">
      <w:pPr>
        <w:spacing w:after="0" w:line="240" w:lineRule="auto"/>
      </w:pPr>
      <w:r>
        <w:separator/>
      </w:r>
    </w:p>
  </w:footnote>
  <w:footnote w:type="continuationSeparator" w:id="0">
    <w:p w14:paraId="2A6E2BE3" w14:textId="77777777" w:rsidR="002260FF" w:rsidRDefault="002260FF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jc w:val="center"/>
      <w:tblLook w:val="04A0" w:firstRow="1" w:lastRow="0" w:firstColumn="1" w:lastColumn="0" w:noHBand="0" w:noVBand="1"/>
    </w:tblPr>
    <w:tblGrid>
      <w:gridCol w:w="3409"/>
      <w:gridCol w:w="5617"/>
    </w:tblGrid>
    <w:tr w:rsidR="00B337A2" w:rsidRPr="00B337A2" w14:paraId="67405D50" w14:textId="77777777" w:rsidTr="001B4FE5">
      <w:trPr>
        <w:trHeight w:val="990"/>
        <w:jc w:val="center"/>
      </w:trPr>
      <w:tc>
        <w:tcPr>
          <w:tcW w:w="1350" w:type="dxa"/>
          <w:vAlign w:val="center"/>
        </w:tcPr>
        <w:p w14:paraId="32C32718" w14:textId="069BDA07" w:rsidR="00B337A2" w:rsidRPr="00B337A2" w:rsidRDefault="007C7E31" w:rsidP="0031518B">
          <w:pPr>
            <w:tabs>
              <w:tab w:val="center" w:pos="4680"/>
              <w:tab w:val="right" w:pos="9360"/>
            </w:tabs>
            <w:spacing w:before="0" w:after="0"/>
            <w:ind w:left="-108"/>
            <w:jc w:val="both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  <w:drawing>
              <wp:inline distT="0" distB="0" distL="0" distR="0" wp14:anchorId="2407ECC7" wp14:editId="6C9B315E">
                <wp:extent cx="2090057" cy="448325"/>
                <wp:effectExtent l="0" t="0" r="5715" b="8890"/>
                <wp:docPr id="141179307" name="Imagen 1" descr="Un letrero de color negro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1179307" name="Imagen 1" descr="Un letrero de color negro&#10;&#10;Descripción generada automáticamente con confianza media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28237" cy="4565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03BF9193" w14:textId="4658EA8B" w:rsidR="001B4FE5" w:rsidRPr="00E204FF" w:rsidRDefault="007C7E31" w:rsidP="0031518B">
          <w:pPr>
            <w:pStyle w:val="Encabezado"/>
            <w:jc w:val="right"/>
          </w:pPr>
          <w:r>
            <w:t xml:space="preserve">                       </w:t>
          </w:r>
          <w:r>
            <w:drawing>
              <wp:inline distT="0" distB="0" distL="0" distR="0" wp14:anchorId="42260EBF" wp14:editId="63B9FABC">
                <wp:extent cx="687496" cy="497393"/>
                <wp:effectExtent l="0" t="0" r="0" b="0"/>
                <wp:docPr id="1765737662" name="Imagen 2" descr="Text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65737662" name="Imagen 2" descr="Texto&#10;&#10;Descripción generada automáticamente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1371" cy="5219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B48A6A6" w14:textId="77777777" w:rsidR="000172E5" w:rsidRPr="00311D4F" w:rsidRDefault="000172E5" w:rsidP="00311D4F">
    <w:pPr>
      <w:pStyle w:val="Sinespaci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442997332">
    <w:abstractNumId w:val="11"/>
  </w:num>
  <w:num w:numId="2" w16cid:durableId="401298493">
    <w:abstractNumId w:val="7"/>
  </w:num>
  <w:num w:numId="3" w16cid:durableId="1644116572">
    <w:abstractNumId w:val="15"/>
  </w:num>
  <w:num w:numId="4" w16cid:durableId="1150367568">
    <w:abstractNumId w:val="12"/>
  </w:num>
  <w:num w:numId="5" w16cid:durableId="1955282295">
    <w:abstractNumId w:val="13"/>
  </w:num>
  <w:num w:numId="6" w16cid:durableId="693075857">
    <w:abstractNumId w:val="19"/>
  </w:num>
  <w:num w:numId="7" w16cid:durableId="1674841124">
    <w:abstractNumId w:val="6"/>
  </w:num>
  <w:num w:numId="8" w16cid:durableId="1969428070">
    <w:abstractNumId w:val="10"/>
  </w:num>
  <w:num w:numId="9" w16cid:durableId="470943468">
    <w:abstractNumId w:val="17"/>
  </w:num>
  <w:num w:numId="10" w16cid:durableId="891380059">
    <w:abstractNumId w:val="1"/>
  </w:num>
  <w:num w:numId="11" w16cid:durableId="1478719898">
    <w:abstractNumId w:val="5"/>
  </w:num>
  <w:num w:numId="12" w16cid:durableId="324355936">
    <w:abstractNumId w:val="0"/>
  </w:num>
  <w:num w:numId="13" w16cid:durableId="465850955">
    <w:abstractNumId w:val="2"/>
  </w:num>
  <w:num w:numId="14" w16cid:durableId="545988773">
    <w:abstractNumId w:val="9"/>
  </w:num>
  <w:num w:numId="15" w16cid:durableId="484442267">
    <w:abstractNumId w:val="8"/>
  </w:num>
  <w:num w:numId="16" w16cid:durableId="764349848">
    <w:abstractNumId w:val="16"/>
  </w:num>
  <w:num w:numId="17" w16cid:durableId="1476411748">
    <w:abstractNumId w:val="3"/>
  </w:num>
  <w:num w:numId="18" w16cid:durableId="1901280856">
    <w:abstractNumId w:val="21"/>
  </w:num>
  <w:num w:numId="19" w16cid:durableId="1830558386">
    <w:abstractNumId w:val="18"/>
  </w:num>
  <w:num w:numId="20" w16cid:durableId="13384006">
    <w:abstractNumId w:val="14"/>
  </w:num>
  <w:num w:numId="21" w16cid:durableId="379330156">
    <w:abstractNumId w:val="20"/>
  </w:num>
  <w:num w:numId="22" w16cid:durableId="138808264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 w:cryptProviderType="rsaAES" w:cryptAlgorithmClass="hash" w:cryptAlgorithmType="typeAny" w:cryptAlgorithmSid="14" w:cryptSpinCount="100000" w:hash="A/N/43smc4un8bR6/esnk03R3t4yHb6hRvGgL2RzSgSkQmsq/5Dkbl00VNxse77VlCBHkkZGehV9jQiKgKK4aA==" w:salt="lWZRDiQ5f68GaYHfc5bfRQ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FE5"/>
    <w:rsid w:val="000172E5"/>
    <w:rsid w:val="00046237"/>
    <w:rsid w:val="00052382"/>
    <w:rsid w:val="000568A3"/>
    <w:rsid w:val="0006568A"/>
    <w:rsid w:val="00076F0F"/>
    <w:rsid w:val="00084253"/>
    <w:rsid w:val="000B56A9"/>
    <w:rsid w:val="000C45D2"/>
    <w:rsid w:val="000D1F49"/>
    <w:rsid w:val="001036CE"/>
    <w:rsid w:val="00112ABA"/>
    <w:rsid w:val="0015195E"/>
    <w:rsid w:val="00162A28"/>
    <w:rsid w:val="001727CA"/>
    <w:rsid w:val="00174E03"/>
    <w:rsid w:val="001B4FE5"/>
    <w:rsid w:val="001B663D"/>
    <w:rsid w:val="002164B2"/>
    <w:rsid w:val="002260FF"/>
    <w:rsid w:val="00242760"/>
    <w:rsid w:val="00273D29"/>
    <w:rsid w:val="002906B2"/>
    <w:rsid w:val="002B6F56"/>
    <w:rsid w:val="002C22AC"/>
    <w:rsid w:val="002C2F1B"/>
    <w:rsid w:val="002C56E6"/>
    <w:rsid w:val="002E353E"/>
    <w:rsid w:val="00311D4F"/>
    <w:rsid w:val="0031518B"/>
    <w:rsid w:val="00323AC6"/>
    <w:rsid w:val="0034474B"/>
    <w:rsid w:val="00344849"/>
    <w:rsid w:val="00357F1D"/>
    <w:rsid w:val="00361E11"/>
    <w:rsid w:val="00390B74"/>
    <w:rsid w:val="003940C1"/>
    <w:rsid w:val="003978A9"/>
    <w:rsid w:val="003D2C8A"/>
    <w:rsid w:val="003E0B23"/>
    <w:rsid w:val="003F0847"/>
    <w:rsid w:val="003F7871"/>
    <w:rsid w:val="0040090B"/>
    <w:rsid w:val="0046302A"/>
    <w:rsid w:val="00487D2D"/>
    <w:rsid w:val="00490A78"/>
    <w:rsid w:val="004D5D62"/>
    <w:rsid w:val="005112D0"/>
    <w:rsid w:val="0052746D"/>
    <w:rsid w:val="00542B26"/>
    <w:rsid w:val="00577E06"/>
    <w:rsid w:val="00583334"/>
    <w:rsid w:val="005A3BF7"/>
    <w:rsid w:val="005C2DFD"/>
    <w:rsid w:val="005F2035"/>
    <w:rsid w:val="005F7990"/>
    <w:rsid w:val="00606D2E"/>
    <w:rsid w:val="006145D8"/>
    <w:rsid w:val="00615005"/>
    <w:rsid w:val="0063739C"/>
    <w:rsid w:val="006E4A51"/>
    <w:rsid w:val="006E5CD7"/>
    <w:rsid w:val="007041E4"/>
    <w:rsid w:val="00711E92"/>
    <w:rsid w:val="00712E2B"/>
    <w:rsid w:val="007137A2"/>
    <w:rsid w:val="007147D7"/>
    <w:rsid w:val="00745184"/>
    <w:rsid w:val="00770F25"/>
    <w:rsid w:val="007A1FF2"/>
    <w:rsid w:val="007A35A8"/>
    <w:rsid w:val="007A60C8"/>
    <w:rsid w:val="007B0A85"/>
    <w:rsid w:val="007C6A52"/>
    <w:rsid w:val="007C7E31"/>
    <w:rsid w:val="007D2239"/>
    <w:rsid w:val="007E765E"/>
    <w:rsid w:val="007F5BCC"/>
    <w:rsid w:val="0082043E"/>
    <w:rsid w:val="00846B76"/>
    <w:rsid w:val="0088580B"/>
    <w:rsid w:val="00886205"/>
    <w:rsid w:val="008E203A"/>
    <w:rsid w:val="009015DB"/>
    <w:rsid w:val="0091229C"/>
    <w:rsid w:val="009260AF"/>
    <w:rsid w:val="00937AB1"/>
    <w:rsid w:val="00940E73"/>
    <w:rsid w:val="00952A8E"/>
    <w:rsid w:val="0098597D"/>
    <w:rsid w:val="00986C80"/>
    <w:rsid w:val="009A4CF2"/>
    <w:rsid w:val="009D40FD"/>
    <w:rsid w:val="009D4E14"/>
    <w:rsid w:val="009F619A"/>
    <w:rsid w:val="009F6DDE"/>
    <w:rsid w:val="009F78A8"/>
    <w:rsid w:val="00A370A8"/>
    <w:rsid w:val="00A663F5"/>
    <w:rsid w:val="00AC004B"/>
    <w:rsid w:val="00B337A2"/>
    <w:rsid w:val="00B560CE"/>
    <w:rsid w:val="00B91197"/>
    <w:rsid w:val="00BA5CE2"/>
    <w:rsid w:val="00BD4753"/>
    <w:rsid w:val="00BD5CB1"/>
    <w:rsid w:val="00BE62EE"/>
    <w:rsid w:val="00C003BA"/>
    <w:rsid w:val="00C23A91"/>
    <w:rsid w:val="00C24B2D"/>
    <w:rsid w:val="00C4602F"/>
    <w:rsid w:val="00C46878"/>
    <w:rsid w:val="00C6231D"/>
    <w:rsid w:val="00C90D48"/>
    <w:rsid w:val="00CA2921"/>
    <w:rsid w:val="00CB4A51"/>
    <w:rsid w:val="00CD4532"/>
    <w:rsid w:val="00CD47B0"/>
    <w:rsid w:val="00CE6104"/>
    <w:rsid w:val="00CE7918"/>
    <w:rsid w:val="00D06C3D"/>
    <w:rsid w:val="00D16163"/>
    <w:rsid w:val="00D241A0"/>
    <w:rsid w:val="00D70BF8"/>
    <w:rsid w:val="00D97B4E"/>
    <w:rsid w:val="00DB3FAD"/>
    <w:rsid w:val="00E204FF"/>
    <w:rsid w:val="00E61054"/>
    <w:rsid w:val="00E61C09"/>
    <w:rsid w:val="00E72279"/>
    <w:rsid w:val="00E7446A"/>
    <w:rsid w:val="00E90EF0"/>
    <w:rsid w:val="00EB3B58"/>
    <w:rsid w:val="00EC7359"/>
    <w:rsid w:val="00EE3054"/>
    <w:rsid w:val="00EE72D6"/>
    <w:rsid w:val="00F00606"/>
    <w:rsid w:val="00F01256"/>
    <w:rsid w:val="00F12965"/>
    <w:rsid w:val="00F24D00"/>
    <w:rsid w:val="00F33F6E"/>
    <w:rsid w:val="00F37152"/>
    <w:rsid w:val="00FC2768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01A3C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AC004B"/>
    <w:pPr>
      <w:spacing w:before="200"/>
    </w:pPr>
    <w:rPr>
      <w:sz w:val="24"/>
    </w:rPr>
  </w:style>
  <w:style w:type="paragraph" w:styleId="Ttulo1">
    <w:name w:val="heading 1"/>
    <w:basedOn w:val="Normal"/>
    <w:link w:val="Ttulo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rsid w:val="00AC004B"/>
    <w:pPr>
      <w:spacing w:before="120" w:after="0" w:line="240" w:lineRule="auto"/>
      <w:ind w:left="346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6145D8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145D8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Piedepgina">
    <w:name w:val="footer"/>
    <w:basedOn w:val="Normal"/>
    <w:link w:val="PiedepginaC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11D4F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6145D8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6145D8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6145D8"/>
    <w:rPr>
      <w:color w:val="808080"/>
    </w:rPr>
  </w:style>
  <w:style w:type="paragraph" w:styleId="Textoindependiente">
    <w:name w:val="Body Text"/>
    <w:basedOn w:val="Normal"/>
    <w:link w:val="TextoindependienteCar"/>
    <w:uiPriority w:val="99"/>
    <w:rsid w:val="00490A78"/>
    <w:pPr>
      <w:spacing w:before="0" w:after="120" w:line="259" w:lineRule="auto"/>
    </w:pPr>
    <w:rPr>
      <w:rFonts w:ascii="Calibri" w:eastAsia="Calibri" w:hAnsi="Calibri" w:cs="SimSun"/>
      <w:sz w:val="22"/>
      <w:szCs w:val="22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90A78"/>
    <w:rPr>
      <w:rFonts w:ascii="Calibri" w:eastAsia="Calibri" w:hAnsi="Calibri" w:cs="SimSun"/>
      <w:sz w:val="22"/>
      <w:szCs w:val="22"/>
    </w:rPr>
  </w:style>
  <w:style w:type="character" w:styleId="Mencinsinresolver">
    <w:name w:val="Unresolved Mention"/>
    <w:basedOn w:val="Fuentedeprrafopredeter"/>
    <w:uiPriority w:val="99"/>
    <w:semiHidden/>
    <w:rsid w:val="009015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otecciondedatos@empresariosdecadiz.e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gona.salado000\AppData\Roaming\Microsoft\Templates\Formulario%20de%20registro%20para%20comid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5DBE0966A0446BDAC35679FE67F45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B49FB3-A511-4613-AA90-93A3B2691A8C}"/>
      </w:docPartPr>
      <w:docPartBody>
        <w:p w:rsidR="00C65C06" w:rsidRDefault="003B2D96" w:rsidP="003B2D96">
          <w:pPr>
            <w:pStyle w:val="35DBE0966A0446BDAC35679FE67F455C"/>
          </w:pPr>
          <w:r w:rsidRPr="00E204FF">
            <w:rPr>
              <w:lang w:bidi="es-ES"/>
            </w:rPr>
            <w:t>Nombre</w:t>
          </w:r>
        </w:p>
      </w:docPartBody>
    </w:docPart>
    <w:docPart>
      <w:docPartPr>
        <w:name w:val="F1A8CEDC7704430EA6BA09234ED432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42D9AF-45A4-4DB2-984B-31D0A2A23F8D}"/>
      </w:docPartPr>
      <w:docPartBody>
        <w:p w:rsidR="00C65C06" w:rsidRDefault="003B2D96" w:rsidP="003B2D96">
          <w:pPr>
            <w:pStyle w:val="F1A8CEDC7704430EA6BA09234ED432EF"/>
          </w:pPr>
          <w:r w:rsidRPr="00E204FF">
            <w:rPr>
              <w:lang w:bidi="es-ES"/>
            </w:rPr>
            <w:t>Teléfono</w:t>
          </w:r>
        </w:p>
      </w:docPartBody>
    </w:docPart>
    <w:docPart>
      <w:docPartPr>
        <w:name w:val="A91E09D5163B403F954B8E2D2DD026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F5B43F-1481-4B44-91B1-DE10541004EC}"/>
      </w:docPartPr>
      <w:docPartBody>
        <w:p w:rsidR="00C65C06" w:rsidRDefault="003B2D96" w:rsidP="003B2D96">
          <w:pPr>
            <w:pStyle w:val="A91E09D5163B403F954B8E2D2DD02661"/>
          </w:pPr>
          <w:r w:rsidRPr="00E204FF">
            <w:rPr>
              <w:lang w:bidi="es-ES"/>
            </w:rPr>
            <w:t>Correo electrónico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6C9CB1-4E1C-49F4-BC2A-15AA53AA3937}"/>
      </w:docPartPr>
      <w:docPartBody>
        <w:p w:rsidR="00C65C06" w:rsidRDefault="003B2D96">
          <w:r w:rsidRPr="0024486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CD2BDEB9A7D413E9959D1FAF5F9DC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82E007-CCED-4642-AC98-9A0072C00FC3}"/>
      </w:docPartPr>
      <w:docPartBody>
        <w:p w:rsidR="009F680A" w:rsidRDefault="00C65C06" w:rsidP="00C65C06">
          <w:pPr>
            <w:pStyle w:val="BCD2BDEB9A7D413E9959D1FAF5F9DC1D"/>
          </w:pPr>
          <w:r w:rsidRPr="0024486F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D96"/>
    <w:rsid w:val="00112ABA"/>
    <w:rsid w:val="00174E03"/>
    <w:rsid w:val="001D161A"/>
    <w:rsid w:val="00357F1D"/>
    <w:rsid w:val="003978A9"/>
    <w:rsid w:val="003B2D96"/>
    <w:rsid w:val="003B2ED6"/>
    <w:rsid w:val="003E6CB2"/>
    <w:rsid w:val="00494ADE"/>
    <w:rsid w:val="006775B4"/>
    <w:rsid w:val="00680047"/>
    <w:rsid w:val="007137A2"/>
    <w:rsid w:val="00794FEA"/>
    <w:rsid w:val="00937AB1"/>
    <w:rsid w:val="00952A8E"/>
    <w:rsid w:val="009D071A"/>
    <w:rsid w:val="009F680A"/>
    <w:rsid w:val="00AB6049"/>
    <w:rsid w:val="00B9274B"/>
    <w:rsid w:val="00C23A91"/>
    <w:rsid w:val="00C65C06"/>
    <w:rsid w:val="00D512D9"/>
    <w:rsid w:val="00D70BF8"/>
    <w:rsid w:val="00EE72D6"/>
    <w:rsid w:val="00EF78C0"/>
    <w:rsid w:val="00F24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BCD2BDEB9A7D413E9959D1FAF5F9DC1D">
    <w:name w:val="BCD2BDEB9A7D413E9959D1FAF5F9DC1D"/>
    <w:rsid w:val="00C65C06"/>
  </w:style>
  <w:style w:type="paragraph" w:customStyle="1" w:styleId="35DBE0966A0446BDAC35679FE67F455C">
    <w:name w:val="35DBE0966A0446BDAC35679FE67F455C"/>
    <w:rsid w:val="003B2D96"/>
  </w:style>
  <w:style w:type="paragraph" w:customStyle="1" w:styleId="F1A8CEDC7704430EA6BA09234ED432EF">
    <w:name w:val="F1A8CEDC7704430EA6BA09234ED432EF"/>
    <w:rsid w:val="003B2D96"/>
  </w:style>
  <w:style w:type="paragraph" w:customStyle="1" w:styleId="A91E09D5163B403F954B8E2D2DD02661">
    <w:name w:val="A91E09D5163B403F954B8E2D2DD02661"/>
    <w:rsid w:val="003B2D96"/>
  </w:style>
  <w:style w:type="character" w:styleId="Textodelmarcadordeposicin">
    <w:name w:val="Placeholder Text"/>
    <w:basedOn w:val="Fuentedeprrafopredeter"/>
    <w:uiPriority w:val="99"/>
    <w:semiHidden/>
    <w:rsid w:val="00C65C06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B8462F9-7179-4195-BB5F-66A85780908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registro para comida</Template>
  <TotalTime>0</TotalTime>
  <Pages>1</Pages>
  <Words>179</Words>
  <Characters>987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2024-05-14T07:01:00Z</dcterms:created>
  <dcterms:modified xsi:type="dcterms:W3CDTF">2025-04-23T11:11:00Z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